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EFA" w:rsidRPr="00240AA7" w:rsidRDefault="000B480D" w:rsidP="000B480D">
      <w:pPr>
        <w:jc w:val="center"/>
        <w:rPr>
          <w:rFonts w:ascii="Times New Roman" w:eastAsia="標楷體" w:hAnsi="Times New Roman"/>
          <w:sz w:val="48"/>
          <w:szCs w:val="48"/>
        </w:rPr>
      </w:pPr>
      <w:r w:rsidRPr="00240AA7">
        <w:rPr>
          <w:rFonts w:ascii="Times New Roman" w:eastAsia="標楷體" w:hAnsi="Times New Roman"/>
          <w:sz w:val="48"/>
          <w:szCs w:val="48"/>
        </w:rPr>
        <w:t>國立清華大學科技管理學院</w:t>
      </w:r>
    </w:p>
    <w:p w:rsidR="000B480D" w:rsidRPr="00240AA7" w:rsidRDefault="00147679" w:rsidP="000B480D">
      <w:pPr>
        <w:jc w:val="center"/>
        <w:rPr>
          <w:rFonts w:ascii="Times New Roman" w:eastAsia="標楷體" w:hAnsi="Times New Roman"/>
          <w:sz w:val="48"/>
          <w:szCs w:val="48"/>
        </w:rPr>
      </w:pPr>
      <w:r w:rsidRPr="00240AA7">
        <w:rPr>
          <w:rFonts w:ascii="Times New Roman" w:eastAsia="標楷體" w:hAnsi="Times New Roman"/>
          <w:sz w:val="48"/>
          <w:szCs w:val="48"/>
        </w:rPr>
        <w:t>經營管理碩士</w:t>
      </w:r>
      <w:r w:rsidR="000B480D" w:rsidRPr="00240AA7">
        <w:rPr>
          <w:rFonts w:ascii="Times New Roman" w:eastAsia="標楷體" w:hAnsi="Times New Roman"/>
          <w:sz w:val="48"/>
          <w:szCs w:val="48"/>
        </w:rPr>
        <w:t>在職專班</w:t>
      </w:r>
      <w:r w:rsidRPr="00240AA7">
        <w:rPr>
          <w:rFonts w:ascii="Times New Roman" w:eastAsia="標楷體" w:hAnsi="Times New Roman"/>
          <w:sz w:val="48"/>
          <w:szCs w:val="48"/>
        </w:rPr>
        <w:t>（</w:t>
      </w:r>
      <w:r w:rsidRPr="00240AA7">
        <w:rPr>
          <w:rFonts w:ascii="Times New Roman" w:eastAsia="標楷體" w:hAnsi="Times New Roman"/>
          <w:sz w:val="48"/>
          <w:szCs w:val="48"/>
        </w:rPr>
        <w:t>MBA</w:t>
      </w:r>
      <w:r w:rsidRPr="00240AA7">
        <w:rPr>
          <w:rFonts w:ascii="Times New Roman" w:eastAsia="標楷體" w:hAnsi="Times New Roman"/>
          <w:sz w:val="48"/>
          <w:szCs w:val="48"/>
        </w:rPr>
        <w:t>）</w:t>
      </w:r>
    </w:p>
    <w:p w:rsidR="000B480D" w:rsidRPr="00240AA7" w:rsidRDefault="000B480D" w:rsidP="000B480D">
      <w:pPr>
        <w:jc w:val="center"/>
        <w:rPr>
          <w:rFonts w:ascii="Times New Roman" w:eastAsia="標楷體" w:hAnsi="Times New Roman"/>
          <w:sz w:val="48"/>
          <w:szCs w:val="48"/>
        </w:rPr>
      </w:pPr>
      <w:r w:rsidRPr="00240AA7">
        <w:rPr>
          <w:rFonts w:ascii="Times New Roman" w:eastAsia="標楷體" w:hAnsi="Times New Roman"/>
          <w:sz w:val="48"/>
          <w:szCs w:val="48"/>
        </w:rPr>
        <w:t>論文指導教授</w:t>
      </w:r>
      <w:r w:rsidR="00826436" w:rsidRPr="00240AA7">
        <w:rPr>
          <w:rFonts w:ascii="Times New Roman" w:eastAsia="標楷體" w:hAnsi="Times New Roman"/>
          <w:sz w:val="48"/>
          <w:szCs w:val="48"/>
        </w:rPr>
        <w:t>認證單</w:t>
      </w:r>
    </w:p>
    <w:p w:rsidR="000B480D" w:rsidRPr="00240AA7" w:rsidRDefault="000B480D" w:rsidP="008B667C">
      <w:pPr>
        <w:spacing w:beforeLines="50" w:before="180"/>
        <w:jc w:val="right"/>
        <w:rPr>
          <w:rFonts w:ascii="Times New Roman" w:eastAsia="標楷體" w:hAnsi="Times New Roman"/>
          <w:sz w:val="32"/>
          <w:szCs w:val="32"/>
        </w:rPr>
      </w:pPr>
      <w:r w:rsidRPr="00240AA7">
        <w:rPr>
          <w:rFonts w:ascii="Times New Roman" w:eastAsia="標楷體" w:hAnsi="Times New Roman"/>
          <w:sz w:val="32"/>
          <w:szCs w:val="32"/>
        </w:rPr>
        <w:t>日期：</w:t>
      </w:r>
      <w:r w:rsidRPr="00240AA7">
        <w:rPr>
          <w:rFonts w:ascii="Times New Roman" w:eastAsia="標楷體" w:hAnsi="Times New Roman"/>
          <w:sz w:val="32"/>
          <w:szCs w:val="32"/>
        </w:rPr>
        <w:t xml:space="preserve">   </w:t>
      </w:r>
      <w:r w:rsidRPr="00240AA7">
        <w:rPr>
          <w:rFonts w:ascii="Times New Roman" w:eastAsia="標楷體" w:hAnsi="Times New Roman"/>
          <w:sz w:val="32"/>
          <w:szCs w:val="32"/>
        </w:rPr>
        <w:t>年</w:t>
      </w:r>
      <w:r w:rsidRPr="00240AA7">
        <w:rPr>
          <w:rFonts w:ascii="Times New Roman" w:eastAsia="標楷體" w:hAnsi="Times New Roman"/>
          <w:sz w:val="32"/>
          <w:szCs w:val="32"/>
        </w:rPr>
        <w:t xml:space="preserve">   </w:t>
      </w:r>
      <w:r w:rsidRPr="00240AA7">
        <w:rPr>
          <w:rFonts w:ascii="Times New Roman" w:eastAsia="標楷體" w:hAnsi="Times New Roman"/>
          <w:sz w:val="32"/>
          <w:szCs w:val="32"/>
        </w:rPr>
        <w:t>月</w:t>
      </w:r>
      <w:r w:rsidRPr="00240AA7">
        <w:rPr>
          <w:rFonts w:ascii="Times New Roman" w:eastAsia="標楷體" w:hAnsi="Times New Roman"/>
          <w:sz w:val="32"/>
          <w:szCs w:val="32"/>
        </w:rPr>
        <w:t xml:space="preserve">   </w:t>
      </w:r>
      <w:r w:rsidRPr="00240AA7">
        <w:rPr>
          <w:rFonts w:ascii="Times New Roman" w:eastAsia="標楷體" w:hAnsi="Times New Roman"/>
          <w:sz w:val="32"/>
          <w:szCs w:val="32"/>
        </w:rPr>
        <w:t>日</w:t>
      </w: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9"/>
        <w:gridCol w:w="1848"/>
        <w:gridCol w:w="679"/>
        <w:gridCol w:w="1701"/>
        <w:gridCol w:w="3166"/>
      </w:tblGrid>
      <w:tr w:rsidR="000B480D" w:rsidRPr="00ED01A7" w:rsidTr="002E0124">
        <w:trPr>
          <w:trHeight w:val="921"/>
          <w:jc w:val="center"/>
        </w:trPr>
        <w:tc>
          <w:tcPr>
            <w:tcW w:w="2949" w:type="dxa"/>
            <w:shd w:val="clear" w:color="auto" w:fill="E5DFEC"/>
            <w:vAlign w:val="center"/>
          </w:tcPr>
          <w:p w:rsidR="000B480D" w:rsidRPr="00ED01A7" w:rsidRDefault="000B480D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姓</w:t>
            </w:r>
            <w:r w:rsidR="00865D5A" w:rsidRPr="00ED01A7">
              <w:rPr>
                <w:rFonts w:ascii="Times New Roman" w:eastAsia="標楷體" w:hAnsi="Times New Roman"/>
                <w:sz w:val="32"/>
                <w:szCs w:val="32"/>
              </w:rPr>
              <w:t xml:space="preserve">  </w:t>
            </w: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名</w:t>
            </w:r>
          </w:p>
        </w:tc>
        <w:tc>
          <w:tcPr>
            <w:tcW w:w="252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480D" w:rsidRPr="00ED01A7" w:rsidRDefault="000B480D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0B480D" w:rsidRPr="00ED01A7" w:rsidRDefault="000B480D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學</w:t>
            </w:r>
            <w:r w:rsidR="00865D5A" w:rsidRPr="00ED01A7">
              <w:rPr>
                <w:rFonts w:ascii="Times New Roman" w:eastAsia="標楷體" w:hAnsi="Times New Roman"/>
                <w:sz w:val="32"/>
                <w:szCs w:val="32"/>
              </w:rPr>
              <w:t xml:space="preserve">  </w:t>
            </w: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號</w:t>
            </w:r>
          </w:p>
        </w:tc>
        <w:tc>
          <w:tcPr>
            <w:tcW w:w="3166" w:type="dxa"/>
            <w:tcBorders>
              <w:left w:val="single" w:sz="4" w:space="0" w:color="auto"/>
            </w:tcBorders>
            <w:shd w:val="clear" w:color="auto" w:fill="auto"/>
          </w:tcPr>
          <w:p w:rsidR="000B480D" w:rsidRPr="00ED01A7" w:rsidRDefault="000B480D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DD0978" w:rsidRPr="00ED01A7" w:rsidTr="002E0124">
        <w:trPr>
          <w:trHeight w:val="921"/>
          <w:jc w:val="center"/>
        </w:trPr>
        <w:tc>
          <w:tcPr>
            <w:tcW w:w="2949" w:type="dxa"/>
            <w:shd w:val="clear" w:color="auto" w:fill="E5DFEC"/>
            <w:vAlign w:val="center"/>
          </w:tcPr>
          <w:p w:rsidR="00DD0978" w:rsidRPr="00ED01A7" w:rsidRDefault="00DD0978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指導教授姓名</w:t>
            </w:r>
          </w:p>
        </w:tc>
        <w:tc>
          <w:tcPr>
            <w:tcW w:w="7394" w:type="dxa"/>
            <w:gridSpan w:val="4"/>
            <w:shd w:val="clear" w:color="auto" w:fill="auto"/>
          </w:tcPr>
          <w:p w:rsidR="00DD0978" w:rsidRPr="00ED01A7" w:rsidRDefault="00DD0978" w:rsidP="00865D5A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B480D" w:rsidRPr="00ED01A7" w:rsidTr="002E0124">
        <w:trPr>
          <w:trHeight w:val="921"/>
          <w:jc w:val="center"/>
        </w:trPr>
        <w:tc>
          <w:tcPr>
            <w:tcW w:w="2949" w:type="dxa"/>
            <w:shd w:val="clear" w:color="auto" w:fill="E5DFEC"/>
            <w:vAlign w:val="center"/>
          </w:tcPr>
          <w:p w:rsidR="000B480D" w:rsidRPr="00ED01A7" w:rsidRDefault="000B480D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論文題目</w:t>
            </w:r>
            <w:r w:rsidR="00826436" w:rsidRPr="00ED01A7">
              <w:rPr>
                <w:rFonts w:ascii="Times New Roman" w:eastAsia="標楷體" w:hAnsi="Times New Roman"/>
                <w:sz w:val="32"/>
                <w:szCs w:val="32"/>
              </w:rPr>
              <w:t>（暫訂）</w:t>
            </w:r>
          </w:p>
        </w:tc>
        <w:tc>
          <w:tcPr>
            <w:tcW w:w="7394" w:type="dxa"/>
            <w:gridSpan w:val="4"/>
            <w:shd w:val="clear" w:color="auto" w:fill="auto"/>
          </w:tcPr>
          <w:p w:rsidR="000B480D" w:rsidRPr="00ED01A7" w:rsidRDefault="000B480D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0B480D" w:rsidRPr="00ED01A7" w:rsidTr="002E0124">
        <w:trPr>
          <w:trHeight w:val="921"/>
          <w:jc w:val="center"/>
        </w:trPr>
        <w:tc>
          <w:tcPr>
            <w:tcW w:w="2949" w:type="dxa"/>
            <w:shd w:val="clear" w:color="auto" w:fill="E5DFEC"/>
            <w:vAlign w:val="center"/>
          </w:tcPr>
          <w:p w:rsidR="000B480D" w:rsidRPr="00ED01A7" w:rsidRDefault="000B480D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指導教授</w:t>
            </w:r>
            <w:r w:rsidR="00826436" w:rsidRPr="00ED01A7">
              <w:rPr>
                <w:rFonts w:ascii="Times New Roman" w:eastAsia="標楷體" w:hAnsi="Times New Roman"/>
                <w:sz w:val="32"/>
                <w:szCs w:val="32"/>
              </w:rPr>
              <w:t>簽名</w:t>
            </w:r>
          </w:p>
        </w:tc>
        <w:tc>
          <w:tcPr>
            <w:tcW w:w="7394" w:type="dxa"/>
            <w:gridSpan w:val="4"/>
            <w:shd w:val="clear" w:color="auto" w:fill="auto"/>
          </w:tcPr>
          <w:p w:rsidR="000B480D" w:rsidRPr="00ED01A7" w:rsidRDefault="000B480D" w:rsidP="00ED01A7">
            <w:pPr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B480D" w:rsidRPr="00ED01A7" w:rsidTr="002E0124">
        <w:trPr>
          <w:trHeight w:val="3072"/>
          <w:jc w:val="center"/>
        </w:trPr>
        <w:tc>
          <w:tcPr>
            <w:tcW w:w="10343" w:type="dxa"/>
            <w:gridSpan w:val="5"/>
            <w:shd w:val="clear" w:color="auto" w:fill="auto"/>
          </w:tcPr>
          <w:p w:rsidR="000B480D" w:rsidRPr="00017CE0" w:rsidRDefault="000B480D" w:rsidP="00AA7556">
            <w:pPr>
              <w:rPr>
                <w:rFonts w:ascii="Times New Roman" w:eastAsia="標楷體" w:hAnsi="Times New Roman"/>
                <w:szCs w:val="24"/>
              </w:rPr>
            </w:pPr>
            <w:r w:rsidRPr="00017CE0">
              <w:rPr>
                <w:rFonts w:ascii="Times New Roman" w:eastAsia="標楷體" w:hAnsi="Times New Roman"/>
                <w:szCs w:val="24"/>
              </w:rPr>
              <w:t>說明：</w:t>
            </w:r>
          </w:p>
          <w:p w:rsidR="00472A9A" w:rsidRPr="006338FD" w:rsidRDefault="00472A9A" w:rsidP="00C44BD2">
            <w:pPr>
              <w:numPr>
                <w:ilvl w:val="0"/>
                <w:numId w:val="2"/>
              </w:numPr>
              <w:spacing w:beforeLines="50" w:before="180" w:afterLines="50" w:after="180" w:line="280" w:lineRule="exact"/>
              <w:ind w:left="482" w:hanging="482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MBA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學生應於碩二上學期</w:t>
            </w:r>
            <w:r w:rsidR="00F847A6">
              <w:rPr>
                <w:rFonts w:ascii="Times New Roman" w:eastAsia="標楷體" w:hAnsi="Times New Roman" w:hint="eastAsia"/>
                <w:color w:val="000000"/>
                <w:szCs w:val="24"/>
              </w:rPr>
              <w:t>9/30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前確定論文指導教授，並將本單繳回辦公室。</w:t>
            </w:r>
          </w:p>
          <w:p w:rsidR="00472A9A" w:rsidRPr="006338FD" w:rsidRDefault="00472A9A" w:rsidP="00C44BD2">
            <w:pPr>
              <w:numPr>
                <w:ilvl w:val="0"/>
                <w:numId w:val="2"/>
              </w:numPr>
              <w:spacing w:beforeLines="50" w:before="180" w:afterLines="50" w:after="180" w:line="280" w:lineRule="exact"/>
              <w:ind w:left="482" w:hanging="482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主責指導教授必須為清華大學科技管理學院專任老師，</w:t>
            </w:r>
            <w:proofErr w:type="gramStart"/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若院內</w:t>
            </w:r>
            <w:proofErr w:type="gramEnd"/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專任老師認為有必要與院內兼任老師或院外老師共同指導，需經</w:t>
            </w:r>
            <w:r w:rsidR="00706C8D">
              <w:rPr>
                <w:rFonts w:ascii="Times New Roman" w:eastAsia="標楷體" w:hAnsi="Times New Roman" w:hint="eastAsia"/>
                <w:color w:val="000000"/>
                <w:szCs w:val="24"/>
              </w:rPr>
              <w:t>本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專班委員會同意。</w:t>
            </w:r>
          </w:p>
          <w:p w:rsidR="00472A9A" w:rsidRPr="00F8764F" w:rsidRDefault="00472A9A" w:rsidP="00E90D47">
            <w:pPr>
              <w:numPr>
                <w:ilvl w:val="0"/>
                <w:numId w:val="2"/>
              </w:numPr>
              <w:spacing w:beforeLines="50" w:before="180" w:afterLines="50" w:after="180" w:line="28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F8764F">
              <w:rPr>
                <w:rFonts w:ascii="Times New Roman" w:eastAsia="標楷體" w:hAnsi="Times New Roman"/>
                <w:color w:val="000000"/>
                <w:szCs w:val="24"/>
              </w:rPr>
              <w:t>學生在學期間必須修習該主責指導教授</w:t>
            </w:r>
            <w:bookmarkStart w:id="0" w:name="_Hlk213663837"/>
            <w:bookmarkStart w:id="1" w:name="_GoBack"/>
            <w:r w:rsidR="00F8764F" w:rsidRPr="00F8764F">
              <w:rPr>
                <w:rFonts w:ascii="Times New Roman" w:eastAsia="標楷體" w:hAnsi="Times New Roman" w:hint="eastAsia"/>
                <w:color w:val="000000"/>
                <w:szCs w:val="24"/>
              </w:rPr>
              <w:t>為開課老師之課程</w:t>
            </w:r>
            <w:r w:rsidR="00F8764F" w:rsidRPr="00F8764F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proofErr w:type="gramStart"/>
            <w:r w:rsidR="00F8764F" w:rsidRPr="00F8764F">
              <w:rPr>
                <w:rFonts w:ascii="Times New Roman" w:eastAsia="標楷體" w:hAnsi="Times New Roman" w:hint="eastAsia"/>
                <w:color w:val="000000"/>
                <w:szCs w:val="24"/>
              </w:rPr>
              <w:t>不含移地</w:t>
            </w:r>
            <w:proofErr w:type="gramEnd"/>
            <w:r w:rsidR="00F8764F" w:rsidRPr="00F8764F">
              <w:rPr>
                <w:rFonts w:ascii="Times New Roman" w:eastAsia="標楷體" w:hAnsi="Times New Roman" w:hint="eastAsia"/>
                <w:color w:val="000000"/>
                <w:szCs w:val="24"/>
              </w:rPr>
              <w:t>課程及課程邀請演講者</w:t>
            </w:r>
            <w:r w:rsidR="00F8764F" w:rsidRPr="00F8764F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  <w:bookmarkEnd w:id="0"/>
            <w:bookmarkEnd w:id="1"/>
            <w:r w:rsidR="00F8764F" w:rsidRPr="00F8764F">
              <w:rPr>
                <w:rFonts w:ascii="Times New Roman" w:eastAsia="標楷體" w:hAnsi="Times New Roman" w:hint="eastAsia"/>
                <w:color w:val="000000"/>
                <w:szCs w:val="24"/>
              </w:rPr>
              <w:t>。</w:t>
            </w:r>
          </w:p>
          <w:p w:rsidR="00472A9A" w:rsidRPr="006338FD" w:rsidRDefault="00472A9A" w:rsidP="00C44BD2">
            <w:pPr>
              <w:numPr>
                <w:ilvl w:val="0"/>
                <w:numId w:val="2"/>
              </w:numPr>
              <w:spacing w:beforeLines="50" w:before="180" w:afterLines="50" w:after="180" w:line="280" w:lineRule="exact"/>
              <w:ind w:left="482" w:hanging="482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每位指導教授每學年可指導之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MBA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學生以</w:t>
            </w:r>
            <w:r w:rsidR="00F1405D">
              <w:rPr>
                <w:rFonts w:ascii="Times New Roman" w:eastAsia="標楷體" w:hAnsi="Times New Roman" w:hint="eastAsia"/>
                <w:color w:val="000000"/>
                <w:szCs w:val="24"/>
              </w:rPr>
              <w:t>6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人為上限，單獨指導及共同指導皆以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人計。</w:t>
            </w:r>
          </w:p>
          <w:p w:rsidR="000B480D" w:rsidRPr="00472A9A" w:rsidRDefault="00472A9A" w:rsidP="00C44BD2">
            <w:pPr>
              <w:numPr>
                <w:ilvl w:val="0"/>
                <w:numId w:val="2"/>
              </w:numPr>
              <w:spacing w:beforeLines="50" w:before="180" w:afterLines="50" w:after="180" w:line="280" w:lineRule="exact"/>
              <w:ind w:left="482" w:hanging="482"/>
              <w:jc w:val="both"/>
              <w:rPr>
                <w:rFonts w:eastAsia="標楷體"/>
                <w:color w:val="000000"/>
                <w:sz w:val="22"/>
              </w:rPr>
            </w:pPr>
            <w:r w:rsidRPr="006338FD">
              <w:rPr>
                <w:rFonts w:ascii="Times New Roman" w:eastAsia="標楷體" w:hAnsi="Times New Roman"/>
                <w:szCs w:val="24"/>
              </w:rPr>
              <w:t>「國立清華大學碩士學位考試細則」第三條第一項規定：「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經指導教授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  <w:lang w:eastAsia="zh-HK"/>
              </w:rPr>
              <w:t>確認學生論文題目與內容符合學生所屬系、所、專班、學位學程專業領域及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同意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  <w:lang w:eastAsia="zh-HK"/>
              </w:rPr>
              <w:t>後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，得檢具歷年成績表、論文相似度比對報告、論文初稿及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  <w:lang w:eastAsia="zh-HK"/>
              </w:rPr>
              <w:t>摘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要各一份，向系、所、專班、學位學程申請舉行碩士學位考試。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…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前述『論文相似度比對報告』標準由各系、所、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  <w:lang w:eastAsia="zh-HK"/>
              </w:rPr>
              <w:t>專班、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學位學程自訂，供考試委員學位考試時參考。</w:t>
            </w:r>
            <w:r w:rsidRPr="006338FD">
              <w:rPr>
                <w:rFonts w:ascii="Times New Roman" w:eastAsia="標楷體" w:hAnsi="Times New Roman"/>
                <w:szCs w:val="24"/>
              </w:rPr>
              <w:t>」故主責指導教授須確認及同意前述「</w:t>
            </w:r>
            <w:r w:rsidRPr="006338FD">
              <w:rPr>
                <w:rFonts w:ascii="Times New Roman" w:eastAsia="標楷體" w:hAnsi="Times New Roman"/>
                <w:color w:val="000000"/>
                <w:szCs w:val="24"/>
              </w:rPr>
              <w:t>論文相似度比對報告</w:t>
            </w:r>
            <w:r w:rsidRPr="006338FD">
              <w:rPr>
                <w:rFonts w:ascii="Times New Roman" w:eastAsia="標楷體" w:hAnsi="Times New Roman"/>
                <w:szCs w:val="24"/>
              </w:rPr>
              <w:t>」符合</w:t>
            </w:r>
            <w:r w:rsidRPr="006338FD">
              <w:rPr>
                <w:rFonts w:ascii="Times New Roman" w:eastAsia="標楷體" w:hAnsi="Times New Roman"/>
                <w:szCs w:val="24"/>
              </w:rPr>
              <w:t>MBA</w:t>
            </w:r>
            <w:r w:rsidRPr="006338FD">
              <w:rPr>
                <w:rFonts w:ascii="Times New Roman" w:eastAsia="標楷體" w:hAnsi="Times New Roman"/>
                <w:szCs w:val="24"/>
              </w:rPr>
              <w:t>專班標準。</w:t>
            </w:r>
            <w:r w:rsidRPr="00362190">
              <w:rPr>
                <w:rFonts w:eastAsia="標楷體"/>
                <w:sz w:val="22"/>
              </w:rPr>
              <w:t xml:space="preserve"> </w:t>
            </w:r>
          </w:p>
        </w:tc>
      </w:tr>
      <w:tr w:rsidR="00C50E93" w:rsidRPr="00ED01A7" w:rsidTr="002E0124">
        <w:trPr>
          <w:trHeight w:val="640"/>
          <w:jc w:val="center"/>
        </w:trPr>
        <w:tc>
          <w:tcPr>
            <w:tcW w:w="47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:rsidR="00C50E93" w:rsidRPr="00ED01A7" w:rsidRDefault="00C50E93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經辦人</w:t>
            </w:r>
          </w:p>
        </w:tc>
        <w:tc>
          <w:tcPr>
            <w:tcW w:w="554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E5DFEC"/>
          </w:tcPr>
          <w:p w:rsidR="00C50E93" w:rsidRPr="00ED01A7" w:rsidRDefault="00C50E93" w:rsidP="00ED01A7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ED01A7">
              <w:rPr>
                <w:rFonts w:ascii="Times New Roman" w:eastAsia="標楷體" w:hAnsi="Times New Roman"/>
                <w:sz w:val="32"/>
                <w:szCs w:val="32"/>
              </w:rPr>
              <w:t>單位主管</w:t>
            </w:r>
          </w:p>
        </w:tc>
      </w:tr>
      <w:tr w:rsidR="00C50E93" w:rsidRPr="00ED01A7" w:rsidTr="002E0124">
        <w:trPr>
          <w:trHeight w:val="1859"/>
          <w:jc w:val="center"/>
        </w:trPr>
        <w:tc>
          <w:tcPr>
            <w:tcW w:w="47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50E93" w:rsidRPr="00ED01A7" w:rsidRDefault="00C50E93" w:rsidP="000B480D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5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50E93" w:rsidRPr="00ED01A7" w:rsidRDefault="00C50E93" w:rsidP="000B480D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72A9A" w:rsidRPr="00472A9A" w:rsidRDefault="00472A9A" w:rsidP="00472A9A">
      <w:pPr>
        <w:rPr>
          <w:rFonts w:ascii="標楷體" w:eastAsia="標楷體" w:hAnsi="標楷體"/>
          <w:sz w:val="6"/>
          <w:szCs w:val="6"/>
        </w:rPr>
      </w:pPr>
    </w:p>
    <w:p w:rsidR="00472A9A" w:rsidRPr="00472A9A" w:rsidRDefault="00C44BD2" w:rsidP="00C44BD2">
      <w:pPr>
        <w:tabs>
          <w:tab w:val="left" w:pos="9360"/>
        </w:tabs>
        <w:rPr>
          <w:rFonts w:ascii="標楷體" w:eastAsia="標楷體" w:hAnsi="標楷體"/>
          <w:sz w:val="6"/>
          <w:szCs w:val="6"/>
        </w:rPr>
      </w:pPr>
      <w:r>
        <w:rPr>
          <w:rFonts w:ascii="標楷體" w:eastAsia="標楷體" w:hAnsi="標楷體"/>
          <w:sz w:val="6"/>
          <w:szCs w:val="6"/>
        </w:rPr>
        <w:tab/>
      </w:r>
    </w:p>
    <w:p w:rsidR="00C50E93" w:rsidRPr="008F68D3" w:rsidRDefault="008F68D3" w:rsidP="008F68D3">
      <w:pPr>
        <w:tabs>
          <w:tab w:val="left" w:pos="3765"/>
        </w:tabs>
        <w:rPr>
          <w:rFonts w:ascii="標楷體" w:eastAsia="標楷體" w:hAnsi="標楷體"/>
          <w:sz w:val="6"/>
          <w:szCs w:val="6"/>
        </w:rPr>
      </w:pPr>
      <w:r>
        <w:rPr>
          <w:rFonts w:ascii="標楷體" w:eastAsia="標楷體" w:hAnsi="標楷體"/>
          <w:sz w:val="6"/>
          <w:szCs w:val="6"/>
        </w:rPr>
        <w:tab/>
      </w:r>
    </w:p>
    <w:sectPr w:rsidR="00C50E93" w:rsidRPr="008F68D3" w:rsidSect="0083437B">
      <w:footerReference w:type="default" r:id="rId7"/>
      <w:pgSz w:w="11906" w:h="16838"/>
      <w:pgMar w:top="720" w:right="720" w:bottom="284" w:left="720" w:header="964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D32" w:rsidRDefault="00AC4D32" w:rsidP="00865D5A">
      <w:r>
        <w:separator/>
      </w:r>
    </w:p>
  </w:endnote>
  <w:endnote w:type="continuationSeparator" w:id="0">
    <w:p w:rsidR="00AC4D32" w:rsidRDefault="00AC4D32" w:rsidP="0086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9E3" w:rsidRDefault="00240AA7" w:rsidP="007A1DDB">
    <w:pPr>
      <w:pStyle w:val="a7"/>
      <w:jc w:val="right"/>
    </w:pPr>
    <w:r>
      <w:rPr>
        <w:rFonts w:hint="eastAsia"/>
      </w:rPr>
      <w:t>1</w:t>
    </w:r>
    <w:r w:rsidR="00592730">
      <w:rPr>
        <w:rFonts w:hint="eastAsia"/>
      </w:rPr>
      <w:t>1</w:t>
    </w:r>
    <w:r w:rsidR="00F8764F">
      <w:rPr>
        <w:rFonts w:hint="eastAsia"/>
      </w:rPr>
      <w:t>4</w:t>
    </w:r>
    <w:r w:rsidR="00592730">
      <w:rPr>
        <w:rFonts w:hint="eastAsia"/>
      </w:rPr>
      <w:t>.11</w:t>
    </w:r>
    <w:r w:rsidR="00C269E3">
      <w:rPr>
        <w:rFonts w:hint="eastAsia"/>
      </w:rPr>
      <w:t>修訂版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D32" w:rsidRDefault="00AC4D32" w:rsidP="00865D5A">
      <w:r>
        <w:separator/>
      </w:r>
    </w:p>
  </w:footnote>
  <w:footnote w:type="continuationSeparator" w:id="0">
    <w:p w:rsidR="00AC4D32" w:rsidRDefault="00AC4D32" w:rsidP="00865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22E14"/>
    <w:multiLevelType w:val="hybridMultilevel"/>
    <w:tmpl w:val="5308DD60"/>
    <w:lvl w:ilvl="0" w:tplc="64743A92">
      <w:start w:val="1"/>
      <w:numFmt w:val="decimal"/>
      <w:lvlText w:val="%1、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95B7AFA"/>
    <w:multiLevelType w:val="hybridMultilevel"/>
    <w:tmpl w:val="56265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042"/>
    <w:rsid w:val="00016BFB"/>
    <w:rsid w:val="00017CE0"/>
    <w:rsid w:val="00071B07"/>
    <w:rsid w:val="0007216F"/>
    <w:rsid w:val="000850EA"/>
    <w:rsid w:val="000A5C75"/>
    <w:rsid w:val="000B480D"/>
    <w:rsid w:val="000D5028"/>
    <w:rsid w:val="000D5EF0"/>
    <w:rsid w:val="00100E42"/>
    <w:rsid w:val="00147679"/>
    <w:rsid w:val="00150FC0"/>
    <w:rsid w:val="001B7EFA"/>
    <w:rsid w:val="0021681F"/>
    <w:rsid w:val="00221551"/>
    <w:rsid w:val="00240AA7"/>
    <w:rsid w:val="00247B14"/>
    <w:rsid w:val="00257504"/>
    <w:rsid w:val="00292F5B"/>
    <w:rsid w:val="002E0124"/>
    <w:rsid w:val="003110E7"/>
    <w:rsid w:val="00404B36"/>
    <w:rsid w:val="00472A9A"/>
    <w:rsid w:val="00477DBD"/>
    <w:rsid w:val="0050609E"/>
    <w:rsid w:val="00527E3E"/>
    <w:rsid w:val="00592730"/>
    <w:rsid w:val="005B7C64"/>
    <w:rsid w:val="00627C96"/>
    <w:rsid w:val="006338FD"/>
    <w:rsid w:val="006715A0"/>
    <w:rsid w:val="00675219"/>
    <w:rsid w:val="006C4CD8"/>
    <w:rsid w:val="006D75CD"/>
    <w:rsid w:val="00706C8D"/>
    <w:rsid w:val="00784348"/>
    <w:rsid w:val="007A1DDB"/>
    <w:rsid w:val="007E3BD8"/>
    <w:rsid w:val="007F1FD9"/>
    <w:rsid w:val="007F7910"/>
    <w:rsid w:val="00805EE4"/>
    <w:rsid w:val="00826436"/>
    <w:rsid w:val="0083437B"/>
    <w:rsid w:val="00865D5A"/>
    <w:rsid w:val="008750DB"/>
    <w:rsid w:val="008B667C"/>
    <w:rsid w:val="008D34F4"/>
    <w:rsid w:val="008F68D3"/>
    <w:rsid w:val="0092056A"/>
    <w:rsid w:val="00947F56"/>
    <w:rsid w:val="009606A7"/>
    <w:rsid w:val="00991956"/>
    <w:rsid w:val="009C3160"/>
    <w:rsid w:val="009C7A49"/>
    <w:rsid w:val="00A1720F"/>
    <w:rsid w:val="00A20365"/>
    <w:rsid w:val="00AA7556"/>
    <w:rsid w:val="00AB5B15"/>
    <w:rsid w:val="00AC4D32"/>
    <w:rsid w:val="00AC5917"/>
    <w:rsid w:val="00B55A37"/>
    <w:rsid w:val="00BB7DCD"/>
    <w:rsid w:val="00BE01DF"/>
    <w:rsid w:val="00BE1214"/>
    <w:rsid w:val="00C034CB"/>
    <w:rsid w:val="00C269E3"/>
    <w:rsid w:val="00C44BD2"/>
    <w:rsid w:val="00C50E93"/>
    <w:rsid w:val="00C73F35"/>
    <w:rsid w:val="00C923A7"/>
    <w:rsid w:val="00CD23AA"/>
    <w:rsid w:val="00CD524C"/>
    <w:rsid w:val="00D05B5F"/>
    <w:rsid w:val="00D2396D"/>
    <w:rsid w:val="00D8184E"/>
    <w:rsid w:val="00DA0FF4"/>
    <w:rsid w:val="00DD0978"/>
    <w:rsid w:val="00DD446D"/>
    <w:rsid w:val="00DE2042"/>
    <w:rsid w:val="00E276B4"/>
    <w:rsid w:val="00E43702"/>
    <w:rsid w:val="00E91267"/>
    <w:rsid w:val="00EA5894"/>
    <w:rsid w:val="00ED01A7"/>
    <w:rsid w:val="00F1405D"/>
    <w:rsid w:val="00F27C91"/>
    <w:rsid w:val="00F50452"/>
    <w:rsid w:val="00F847A6"/>
    <w:rsid w:val="00F8764F"/>
    <w:rsid w:val="00FA6C87"/>
    <w:rsid w:val="00FC1331"/>
    <w:rsid w:val="00FE29B3"/>
    <w:rsid w:val="00FF24EA"/>
    <w:rsid w:val="00FF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E0FA620"/>
  <w15:docId w15:val="{14C47342-F60A-4B66-A8E0-C40EFD7C3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8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0B480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65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865D5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865D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8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a\Downloads\MBA&#25351;&#23566;&#25945;&#25480;&#35469;&#35657;&#21934;-104.10&#26356;&#26032;&#29256;%20(1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MBA指導教授認證單-104.10更新版 (1)</Template>
  <TotalTime>21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陳玟君</cp:lastModifiedBy>
  <cp:revision>6</cp:revision>
  <cp:lastPrinted>2025-11-10T02:36:00Z</cp:lastPrinted>
  <dcterms:created xsi:type="dcterms:W3CDTF">2023-04-25T01:07:00Z</dcterms:created>
  <dcterms:modified xsi:type="dcterms:W3CDTF">2025-11-10T02:52:00Z</dcterms:modified>
</cp:coreProperties>
</file>